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7A9" w:rsidRPr="00FF752D" w:rsidRDefault="00AC47A9" w:rsidP="00FF752D">
      <w:pPr>
        <w:ind w:left="4860"/>
        <w:jc w:val="both"/>
      </w:pPr>
      <w:r w:rsidRPr="00FF752D">
        <w:rPr>
          <w:u w:val="single"/>
        </w:rPr>
        <w:t>Veřejná</w:t>
      </w:r>
      <w:r w:rsidRPr="00FF752D">
        <w:t xml:space="preserve"> příloha </w:t>
      </w:r>
    </w:p>
    <w:p w:rsidR="00AC47A9" w:rsidRDefault="00AC47A9" w:rsidP="00FF752D">
      <w:pPr>
        <w:ind w:left="4860"/>
        <w:jc w:val="both"/>
      </w:pPr>
      <w:r>
        <w:t>u</w:t>
      </w:r>
      <w:r w:rsidRPr="00FF752D">
        <w:t xml:space="preserve">snesení </w:t>
      </w:r>
      <w:r>
        <w:t>č. Usn RMC 0270/2015</w:t>
      </w:r>
    </w:p>
    <w:p w:rsidR="00AC47A9" w:rsidRPr="00FF752D" w:rsidRDefault="00AC47A9" w:rsidP="00FF752D">
      <w:pPr>
        <w:ind w:left="4860"/>
        <w:jc w:val="both"/>
      </w:pPr>
      <w:r w:rsidRPr="00FF752D">
        <w:t>Rady Městské části</w:t>
      </w:r>
      <w:r>
        <w:t xml:space="preserve"> </w:t>
      </w:r>
      <w:r w:rsidRPr="00FF752D">
        <w:t>Praha 8</w:t>
      </w:r>
    </w:p>
    <w:p w:rsidR="00AC47A9" w:rsidRDefault="00AC47A9" w:rsidP="00FF752D">
      <w:pPr>
        <w:ind w:left="4860"/>
        <w:jc w:val="both"/>
      </w:pPr>
      <w:r w:rsidRPr="00FF752D">
        <w:t xml:space="preserve">ze dne 20. </w:t>
      </w:r>
      <w:r>
        <w:t>k</w:t>
      </w:r>
      <w:r w:rsidRPr="00FF752D">
        <w:t>větna</w:t>
      </w:r>
      <w:r>
        <w:t xml:space="preserve"> </w:t>
      </w:r>
      <w:r w:rsidRPr="00FF752D">
        <w:t>2015</w:t>
      </w:r>
    </w:p>
    <w:p w:rsidR="00AC47A9" w:rsidRPr="00FF752D" w:rsidRDefault="00AC47A9" w:rsidP="00FF752D">
      <w:pPr>
        <w:pBdr>
          <w:top w:val="single" w:sz="4" w:space="1" w:color="auto"/>
        </w:pBdr>
        <w:ind w:left="4860" w:right="992"/>
        <w:jc w:val="both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>
      <w:pPr>
        <w:ind w:left="4860"/>
      </w:pPr>
    </w:p>
    <w:p w:rsidR="00AC47A9" w:rsidRDefault="00AC47A9" w:rsidP="000D332C"/>
    <w:p w:rsidR="00AC47A9" w:rsidRDefault="00AC47A9" w:rsidP="000D332C">
      <w:pPr>
        <w:jc w:val="center"/>
        <w:rPr>
          <w:b/>
        </w:rPr>
      </w:pPr>
      <w:r>
        <w:rPr>
          <w:b/>
        </w:rPr>
        <w:t>Seznam</w:t>
      </w:r>
    </w:p>
    <w:p w:rsidR="00AC47A9" w:rsidRDefault="00AC47A9" w:rsidP="000D332C">
      <w:pPr>
        <w:rPr>
          <w:b/>
        </w:rPr>
      </w:pPr>
      <w:r>
        <w:rPr>
          <w:b/>
        </w:rPr>
        <w:t>kandidátů na funkci přísedícího Obvodního soudu pro Prahu 8 na funkční období</w:t>
      </w:r>
    </w:p>
    <w:p w:rsidR="00AC47A9" w:rsidRDefault="00AC47A9" w:rsidP="000D332C">
      <w:pPr>
        <w:jc w:val="center"/>
        <w:rPr>
          <w:b/>
        </w:rPr>
      </w:pPr>
      <w:r>
        <w:rPr>
          <w:b/>
        </w:rPr>
        <w:t>2015 až 2019</w:t>
      </w:r>
    </w:p>
    <w:p w:rsidR="00AC47A9" w:rsidRDefault="00AC47A9" w:rsidP="000D332C">
      <w:pPr>
        <w:ind w:left="2832"/>
        <w:rPr>
          <w:b/>
        </w:rPr>
      </w:pPr>
    </w:p>
    <w:p w:rsidR="00AC47A9" w:rsidRDefault="00AC47A9" w:rsidP="000D332C">
      <w:pPr>
        <w:jc w:val="center"/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</w:p>
    <w:p w:rsidR="00AC47A9" w:rsidRDefault="00AC47A9" w:rsidP="000D332C">
      <w:pPr>
        <w:jc w:val="center"/>
      </w:pPr>
    </w:p>
    <w:tbl>
      <w:tblPr>
        <w:tblW w:w="6521" w:type="dxa"/>
        <w:tblInd w:w="1030" w:type="dxa"/>
        <w:tblCellMar>
          <w:left w:w="0" w:type="dxa"/>
          <w:right w:w="0" w:type="dxa"/>
        </w:tblCellMar>
        <w:tblLook w:val="00A0"/>
      </w:tblPr>
      <w:tblGrid>
        <w:gridCol w:w="688"/>
        <w:gridCol w:w="2794"/>
        <w:gridCol w:w="3039"/>
      </w:tblGrid>
      <w:tr w:rsidR="00AC47A9" w:rsidTr="000D332C">
        <w:trPr>
          <w:trHeight w:val="393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Poř.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číslo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 w:rsidP="000D33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Hrubý Lubomír                    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občan MČ Praha 8</w:t>
            </w: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 w:rsidP="000D33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Kuberová Marie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 w:rsidP="000D33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Mgr. et  Mgr. Mandat Vladimír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9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 w:rsidP="000D33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Vaníková Jana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</w:tr>
      <w:tr w:rsidR="00AC47A9" w:rsidTr="000D332C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AC47A9" w:rsidRDefault="00AC47A9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AC47A9" w:rsidRDefault="00AC47A9"/>
    <w:sectPr w:rsidR="00AC47A9" w:rsidSect="00976891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32C"/>
    <w:rsid w:val="000D332C"/>
    <w:rsid w:val="00487C8B"/>
    <w:rsid w:val="0053735D"/>
    <w:rsid w:val="00582373"/>
    <w:rsid w:val="005A49AB"/>
    <w:rsid w:val="00701019"/>
    <w:rsid w:val="007E3B16"/>
    <w:rsid w:val="00976891"/>
    <w:rsid w:val="00AC47A9"/>
    <w:rsid w:val="00D944B9"/>
    <w:rsid w:val="00E62636"/>
    <w:rsid w:val="00FF7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32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62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37D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5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77</Words>
  <Characters>457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Lojkova Monika</dc:creator>
  <cp:keywords/>
  <dc:description/>
  <cp:lastModifiedBy>Jirkovská Anna</cp:lastModifiedBy>
  <cp:revision>5</cp:revision>
  <cp:lastPrinted>2015-05-20T14:44:00Z</cp:lastPrinted>
  <dcterms:created xsi:type="dcterms:W3CDTF">2015-04-24T09:00:00Z</dcterms:created>
  <dcterms:modified xsi:type="dcterms:W3CDTF">2015-05-20T14:44:00Z</dcterms:modified>
</cp:coreProperties>
</file>