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376" w:rsidRDefault="00510376" w:rsidP="00DF5D00">
      <w:pPr>
        <w:ind w:left="4860"/>
      </w:pPr>
      <w:r w:rsidRPr="00DF5D00">
        <w:t xml:space="preserve">Příloha </w:t>
      </w:r>
      <w:r>
        <w:t>u</w:t>
      </w:r>
      <w:r w:rsidRPr="00DF5D00">
        <w:t xml:space="preserve">snesení </w:t>
      </w:r>
      <w:r>
        <w:t>č. Usn ZMC xxx/2015</w:t>
      </w:r>
    </w:p>
    <w:p w:rsidR="00510376" w:rsidRPr="00DF5D00" w:rsidRDefault="00510376" w:rsidP="00DF5D00">
      <w:pPr>
        <w:ind w:left="4860"/>
      </w:pPr>
      <w:r w:rsidRPr="00DF5D00">
        <w:t xml:space="preserve">Zastupitelstva </w:t>
      </w:r>
      <w:r>
        <w:t>m</w:t>
      </w:r>
      <w:r w:rsidRPr="00DF5D00">
        <w:t>ěstské části</w:t>
      </w:r>
      <w:r>
        <w:t xml:space="preserve"> </w:t>
      </w:r>
      <w:r w:rsidRPr="00DF5D00">
        <w:t>Praha 8</w:t>
      </w:r>
    </w:p>
    <w:p w:rsidR="00510376" w:rsidRDefault="00510376" w:rsidP="00DF5D00">
      <w:pPr>
        <w:ind w:left="4860"/>
      </w:pPr>
      <w:r w:rsidRPr="00DF5D00">
        <w:t>ze dne 10. června 2015</w:t>
      </w:r>
    </w:p>
    <w:p w:rsidR="00510376" w:rsidRPr="00DF5D00" w:rsidRDefault="00510376" w:rsidP="00DF5D00">
      <w:pPr>
        <w:pBdr>
          <w:top w:val="single" w:sz="4" w:space="1" w:color="auto"/>
        </w:pBdr>
        <w:ind w:left="4860" w:right="252"/>
      </w:pPr>
    </w:p>
    <w:p w:rsidR="00510376" w:rsidRDefault="00510376" w:rsidP="00683203">
      <w:pPr>
        <w:ind w:left="4860"/>
      </w:pPr>
    </w:p>
    <w:p w:rsidR="00510376" w:rsidRDefault="00510376" w:rsidP="00683203">
      <w:pPr>
        <w:ind w:left="4860"/>
      </w:pPr>
    </w:p>
    <w:p w:rsidR="00510376" w:rsidRDefault="00510376" w:rsidP="00683203">
      <w:pPr>
        <w:ind w:left="4860"/>
      </w:pPr>
    </w:p>
    <w:p w:rsidR="00510376" w:rsidRDefault="00510376" w:rsidP="00683203">
      <w:pPr>
        <w:ind w:left="4860"/>
      </w:pPr>
    </w:p>
    <w:p w:rsidR="00510376" w:rsidRDefault="00510376" w:rsidP="00683203">
      <w:pPr>
        <w:ind w:left="4860"/>
      </w:pPr>
    </w:p>
    <w:p w:rsidR="00510376" w:rsidRDefault="00510376" w:rsidP="00683203">
      <w:pPr>
        <w:ind w:left="4860"/>
      </w:pPr>
    </w:p>
    <w:p w:rsidR="00510376" w:rsidRDefault="00510376" w:rsidP="00683203">
      <w:pPr>
        <w:ind w:left="4860"/>
      </w:pPr>
    </w:p>
    <w:p w:rsidR="00510376" w:rsidRDefault="00510376" w:rsidP="00683203"/>
    <w:p w:rsidR="00510376" w:rsidRDefault="00510376" w:rsidP="00683203">
      <w:pPr>
        <w:jc w:val="center"/>
        <w:rPr>
          <w:b/>
        </w:rPr>
      </w:pPr>
      <w:r>
        <w:rPr>
          <w:b/>
        </w:rPr>
        <w:t>Seznam</w:t>
      </w:r>
    </w:p>
    <w:p w:rsidR="00510376" w:rsidRDefault="00510376" w:rsidP="00683203">
      <w:pPr>
        <w:rPr>
          <w:b/>
        </w:rPr>
      </w:pPr>
      <w:r>
        <w:rPr>
          <w:b/>
        </w:rPr>
        <w:t>kandidátů na funkci přísedícího Obvodního soudu pro Prahu 8  na funkční období</w:t>
      </w:r>
    </w:p>
    <w:p w:rsidR="00510376" w:rsidRDefault="00510376" w:rsidP="00683203">
      <w:pPr>
        <w:jc w:val="center"/>
        <w:rPr>
          <w:b/>
        </w:rPr>
      </w:pPr>
      <w:r>
        <w:rPr>
          <w:b/>
        </w:rPr>
        <w:t>2015 až 2019</w:t>
      </w:r>
    </w:p>
    <w:p w:rsidR="00510376" w:rsidRDefault="00510376" w:rsidP="00683203">
      <w:pPr>
        <w:ind w:left="2832"/>
        <w:rPr>
          <w:b/>
        </w:rPr>
      </w:pPr>
    </w:p>
    <w:p w:rsidR="00510376" w:rsidRDefault="00510376" w:rsidP="00683203">
      <w:pPr>
        <w:jc w:val="center"/>
        <w:rPr>
          <w:b/>
        </w:rPr>
      </w:pP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</w:p>
    <w:p w:rsidR="00510376" w:rsidRDefault="00510376" w:rsidP="00683203">
      <w:pPr>
        <w:jc w:val="center"/>
      </w:pPr>
    </w:p>
    <w:tbl>
      <w:tblPr>
        <w:tblW w:w="6521" w:type="dxa"/>
        <w:tblInd w:w="1030" w:type="dxa"/>
        <w:tblCellMar>
          <w:left w:w="0" w:type="dxa"/>
          <w:right w:w="0" w:type="dxa"/>
        </w:tblCellMar>
        <w:tblLook w:val="00A0"/>
      </w:tblPr>
      <w:tblGrid>
        <w:gridCol w:w="688"/>
        <w:gridCol w:w="2794"/>
        <w:gridCol w:w="3039"/>
      </w:tblGrid>
      <w:tr w:rsidR="00510376" w:rsidTr="00683203">
        <w:trPr>
          <w:trHeight w:val="393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Poř.</w:t>
            </w:r>
          </w:p>
        </w:tc>
        <w:tc>
          <w:tcPr>
            <w:tcW w:w="279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Příjmení a jméno (titul)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510376" w:rsidTr="00683203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číslo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510376" w:rsidTr="00683203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79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Hrubý Lubomír                    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občan MČ Praha 8</w:t>
            </w:r>
          </w:p>
        </w:tc>
      </w:tr>
      <w:tr w:rsidR="00510376" w:rsidTr="00683203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510376" w:rsidTr="00683203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79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Kuberová Marie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</w:tr>
      <w:tr w:rsidR="00510376" w:rsidTr="00683203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510376" w:rsidTr="00683203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79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Mgr. et  Mgr. Mandat Vladimír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</w:tr>
      <w:tr w:rsidR="00510376" w:rsidTr="00683203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510376" w:rsidTr="00683203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79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Vaníková Jana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</w:tr>
      <w:tr w:rsidR="00510376" w:rsidTr="00683203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510376" w:rsidRDefault="00510376">
            <w:pPr>
              <w:spacing w:line="276" w:lineRule="auto"/>
              <w:rPr>
                <w:rFonts w:ascii="Calibri" w:hAnsi="Calibri"/>
              </w:rPr>
            </w:pPr>
          </w:p>
        </w:tc>
      </w:tr>
    </w:tbl>
    <w:p w:rsidR="00510376" w:rsidRDefault="00510376" w:rsidP="00683203"/>
    <w:p w:rsidR="00510376" w:rsidRDefault="00510376"/>
    <w:sectPr w:rsidR="00510376" w:rsidSect="00C80A11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3203"/>
    <w:rsid w:val="00510376"/>
    <w:rsid w:val="005538E0"/>
    <w:rsid w:val="00683203"/>
    <w:rsid w:val="008C23F4"/>
    <w:rsid w:val="00C67F58"/>
    <w:rsid w:val="00C80A11"/>
    <w:rsid w:val="00DF5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203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F5D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AF7"/>
    <w:rPr>
      <w:rFonts w:ascii="Times New Roman" w:eastAsia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63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77</Words>
  <Characters>459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Lojkova Monika</dc:creator>
  <cp:keywords/>
  <dc:description/>
  <cp:lastModifiedBy>Jirkovská Anna</cp:lastModifiedBy>
  <cp:revision>3</cp:revision>
  <cp:lastPrinted>2015-05-26T11:20:00Z</cp:lastPrinted>
  <dcterms:created xsi:type="dcterms:W3CDTF">2015-04-24T12:14:00Z</dcterms:created>
  <dcterms:modified xsi:type="dcterms:W3CDTF">2015-05-26T11:20:00Z</dcterms:modified>
</cp:coreProperties>
</file>